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bookmarkStart w:id="0" w:name="_GoBack"/>
      <w:proofErr w:type="gramStart"/>
      <w:r w:rsidRPr="000F0714">
        <w:t xml:space="preserve">результатов </w:t>
      </w:r>
      <w:r w:rsidR="004654AF" w:rsidRPr="004654AF">
        <w:t>проведения</w:t>
      </w:r>
      <w:bookmarkEnd w:id="0"/>
      <w:r w:rsidR="004654AF" w:rsidRPr="004654AF">
        <w:t xml:space="preserve"> </w:t>
      </w:r>
      <w:r w:rsidRPr="000F0714">
        <w:t>специальной оценки условий труда</w:t>
      </w:r>
      <w:proofErr w:type="gramEnd"/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E73010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E73010" w:rsidRPr="00E73010">
        <w:rPr>
          <w:rStyle w:val="a9"/>
        </w:rPr>
        <w:t>ОБЩЕСТВО С ОГРАНИЧЕННОЙ ОТВЕТСТВЕННОСТЬЮ "КОМПАНИЯ КРОВЛЯСТОК"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118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063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118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063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E730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730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E73010" w:rsidRDefault="00F06873" w:rsidP="00E73010">
      <w:pPr>
        <w:jc w:val="right"/>
        <w:rPr>
          <w:sz w:val="20"/>
        </w:rPr>
      </w:pPr>
      <w:r w:rsidRPr="00F06873">
        <w:t>Таблица 2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3"/>
        <w:gridCol w:w="3046"/>
        <w:gridCol w:w="345"/>
        <w:gridCol w:w="345"/>
        <w:gridCol w:w="464"/>
        <w:gridCol w:w="345"/>
        <w:gridCol w:w="345"/>
        <w:gridCol w:w="464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635"/>
        <w:gridCol w:w="636"/>
        <w:gridCol w:w="636"/>
        <w:gridCol w:w="636"/>
        <w:gridCol w:w="636"/>
        <w:gridCol w:w="483"/>
        <w:gridCol w:w="439"/>
      </w:tblGrid>
      <w:tr w:rsidR="00E73010" w:rsidTr="00E73010">
        <w:trPr>
          <w:divId w:val="1041900518"/>
          <w:tblHeader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</w:t>
            </w:r>
            <w:proofErr w:type="spellStart"/>
            <w:r>
              <w:rPr>
                <w:sz w:val="16"/>
                <w:szCs w:val="16"/>
              </w:rPr>
              <w:t>да</w:t>
            </w:r>
            <w:proofErr w:type="gramStart"/>
            <w:r>
              <w:rPr>
                <w:sz w:val="16"/>
                <w:szCs w:val="16"/>
              </w:rPr>
              <w:t>,н</w:t>
            </w:r>
            <w:proofErr w:type="gramEnd"/>
            <w:r>
              <w:rPr>
                <w:sz w:val="16"/>
                <w:szCs w:val="16"/>
              </w:rPr>
              <w:t>ет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на досрочное назначение страховой пенсии (да/нет) </w:t>
            </w:r>
          </w:p>
        </w:tc>
      </w:tr>
      <w:tr w:rsidR="00E73010" w:rsidTr="00E73010">
        <w:trPr>
          <w:divId w:val="1041900518"/>
          <w:trHeight w:val="2200"/>
          <w:tblHeader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sz w:val="16"/>
                <w:szCs w:val="16"/>
              </w:rPr>
              <w:t>фиброгенного</w:t>
            </w:r>
            <w:proofErr w:type="spellEnd"/>
            <w:r>
              <w:rPr>
                <w:sz w:val="16"/>
                <w:szCs w:val="16"/>
              </w:rPr>
              <w:t xml:space="preserve">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E73010" w:rsidRDefault="00E730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rPr>
                <w:sz w:val="16"/>
                <w:szCs w:val="16"/>
              </w:rPr>
            </w:pPr>
          </w:p>
        </w:tc>
      </w:tr>
      <w:tr w:rsidR="00E73010" w:rsidTr="00E73010">
        <w:trPr>
          <w:divId w:val="1041900518"/>
          <w:tblHeader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E73010">
        <w:trPr>
          <w:divId w:val="1041900518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(346886, Ростовская обл., г. Батайск, ул. Полевая, д. 6, Литер Д)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 (1А)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Коммерческий 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продаж (346886, Ростовская обл., г. Батайск, ул. Полевая, д. 6, Литер Д)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 (5А)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продаж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Производство (346886, Ростовская обл., г. Батайск, ул. Полевая, д. 6, Литер Д)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Кладовщик-грузчик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10А (9А)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Кладовщик-грузчик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прокатного стана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14А (13А)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прокатного стана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маляра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16А (15А)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маляра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Штамповщик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18А (17А)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Штамповщик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19А (17А)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Штамповщик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20А (17А)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Штамповщик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73010">
        <w:trPr>
          <w:divId w:val="10419005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21А (17А)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Штамповщик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3010" w:rsidRDefault="00E730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E73010" w:rsidRDefault="0065289A" w:rsidP="00E73010">
      <w:pPr>
        <w:jc w:val="right"/>
        <w:rPr>
          <w:sz w:val="16"/>
          <w:szCs w:val="18"/>
          <w:lang w:val="en-US"/>
        </w:rPr>
      </w:pPr>
    </w:p>
    <w:p w:rsidR="00DC1A91" w:rsidRPr="00367D8B" w:rsidRDefault="00936F48" w:rsidP="00DC1A91">
      <w:r w:rsidRPr="00DB70BA">
        <w:t>Дата составления:</w:t>
      </w:r>
      <w:r w:rsidRPr="00883461">
        <w:rPr>
          <w:rStyle w:val="a9"/>
        </w:rPr>
        <w:t xml:space="preserve"> </w:t>
      </w:r>
      <w:r w:rsidR="00367D8B">
        <w:rPr>
          <w:rStyle w:val="a9"/>
        </w:rPr>
        <w:t>13.12.2024</w:t>
      </w:r>
    </w:p>
    <w:sectPr w:rsidR="00DC1A91" w:rsidRPr="00367D8B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499" w:rsidRDefault="00C61499" w:rsidP="00E73010">
      <w:r>
        <w:separator/>
      </w:r>
    </w:p>
  </w:endnote>
  <w:endnote w:type="continuationSeparator" w:id="0">
    <w:p w:rsidR="00C61499" w:rsidRDefault="00C61499" w:rsidP="00E7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010" w:rsidRDefault="00E7301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010" w:rsidRDefault="00E73010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010" w:rsidRDefault="00E7301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499" w:rsidRDefault="00C61499" w:rsidP="00E73010">
      <w:r>
        <w:separator/>
      </w:r>
    </w:p>
  </w:footnote>
  <w:footnote w:type="continuationSeparator" w:id="0">
    <w:p w:rsidR="00C61499" w:rsidRDefault="00C61499" w:rsidP="00E730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010" w:rsidRDefault="00E7301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010" w:rsidRDefault="00E7301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010" w:rsidRDefault="00E7301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3"/>
    <w:docVar w:name="adv_info1" w:val="     "/>
    <w:docVar w:name="adv_info2" w:val="     "/>
    <w:docVar w:name="adv_info3" w:val="     "/>
    <w:docVar w:name="att_org_adr" w:val="Юридический адрес: 347927, Ростовская область, г.о. город Таганрог, г. Таганрог, ул. Поляковское Шоссе, зд. 19-1, помещ. 1, оф.225"/>
    <w:docVar w:name="att_org_dop" w:val="Общество с ограниченной ответственностью &quot;ДонРесурс&quot;_x000d__x000a_в качестве Испытательной лаборатории (центра); Регистрационный номер - 320 от 20.06.2016;_x000d__x000a_347927, Ростовская область, г.о. город Таганрог, г. Таганрог, ул. Поляковское Шоссе, зд. 19-1, помещ. 1, оф.225; тел. +7(863)3033678; e-mail: dok@donresurs.ru"/>
    <w:docVar w:name="att_org_name" w:val="Общество с ограниченной ответственностью &quot;ДонРесурс&quot;"/>
    <w:docVar w:name="att_org_reg_date" w:val="20.06.2016"/>
    <w:docVar w:name="att_org_reg_num" w:val="320"/>
    <w:docVar w:name="boss_fio" w:val="Сандуляк Карина Дмитриевна"/>
    <w:docVar w:name="ceh_info" w:val="ОБЩЕСТВО С ОГРАНИЧЕННОЙ ОТВЕТСТВЕННОСТЬЮ &quot;КОМПАНИЯ КРОВЛЯСТОК&quot;"/>
    <w:docVar w:name="doc_name" w:val="Документ3"/>
    <w:docVar w:name="doc_type" w:val="5"/>
    <w:docVar w:name="fill_date" w:val="       "/>
    <w:docVar w:name="org_guid" w:val="2F2502C63AA6487FAD68583598245CB1"/>
    <w:docVar w:name="org_id" w:val="1"/>
    <w:docVar w:name="org_name" w:val="     "/>
    <w:docVar w:name="pers_guids" w:val="70797834FCA1456ABFF68014C220BB8A@132-415-474 25"/>
    <w:docVar w:name="pers_snils" w:val="70797834FCA1456ABFF68014C220BB8A@132-415-474 25"/>
    <w:docVar w:name="podr_id" w:val="org_1"/>
    <w:docVar w:name="pred_dolg" w:val="Директор"/>
    <w:docVar w:name="pred_fio" w:val="Самохин Алексей Петрович"/>
    <w:docVar w:name="prikaz_sout" w:val="817"/>
    <w:docVar w:name="rbtd_adr" w:val="     "/>
    <w:docVar w:name="rbtd_name" w:val="ОБЩЕСТВО С ОГРАНИЧЕННОЙ ОТВЕТСТВЕННОСТЬЮ &quot;КОМПАНИЯ КРОВЛЯСТОК&quot;"/>
    <w:docVar w:name="step_test" w:val="54"/>
    <w:docVar w:name="sv_docs" w:val="1"/>
  </w:docVars>
  <w:rsids>
    <w:rsidRoot w:val="00E73010"/>
    <w:rsid w:val="0000729E"/>
    <w:rsid w:val="0002033E"/>
    <w:rsid w:val="000C5130"/>
    <w:rsid w:val="000D3760"/>
    <w:rsid w:val="000F0714"/>
    <w:rsid w:val="00130365"/>
    <w:rsid w:val="00196135"/>
    <w:rsid w:val="001A7AC3"/>
    <w:rsid w:val="001B19D8"/>
    <w:rsid w:val="00237B32"/>
    <w:rsid w:val="002743B5"/>
    <w:rsid w:val="002761BA"/>
    <w:rsid w:val="00367D8B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61499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73010"/>
    <w:rsid w:val="00EA3306"/>
    <w:rsid w:val="00EB7BDE"/>
    <w:rsid w:val="00EC5373"/>
    <w:rsid w:val="00EE5445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E7301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E73010"/>
    <w:rPr>
      <w:sz w:val="24"/>
    </w:rPr>
  </w:style>
  <w:style w:type="paragraph" w:styleId="ad">
    <w:name w:val="footer"/>
    <w:basedOn w:val="a"/>
    <w:link w:val="ae"/>
    <w:rsid w:val="00E7301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7301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E7301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E73010"/>
    <w:rPr>
      <w:sz w:val="24"/>
    </w:rPr>
  </w:style>
  <w:style w:type="paragraph" w:styleId="ad">
    <w:name w:val="footer"/>
    <w:basedOn w:val="a"/>
    <w:link w:val="ae"/>
    <w:rsid w:val="00E7301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7301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</TotalTime>
  <Pages>2</Pages>
  <Words>836</Words>
  <Characters>2872</Characters>
  <Application>Microsoft Office Word</Application>
  <DocSecurity>0</DocSecurity>
  <Lines>23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SPecialiST RePack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Valentina Timofeeva</dc:creator>
  <cp:lastModifiedBy>User</cp:lastModifiedBy>
  <cp:revision>2</cp:revision>
  <dcterms:created xsi:type="dcterms:W3CDTF">2024-12-19T12:31:00Z</dcterms:created>
  <dcterms:modified xsi:type="dcterms:W3CDTF">2024-12-19T12:31:00Z</dcterms:modified>
</cp:coreProperties>
</file>